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9309B" w14:textId="7454BA48" w:rsidR="00D41BAD" w:rsidRPr="00727ACF" w:rsidRDefault="00A1054A" w:rsidP="004E0A0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1FC116" wp14:editId="63BCD893">
                <wp:simplePos x="0" y="0"/>
                <wp:positionH relativeFrom="margin">
                  <wp:posOffset>6840855</wp:posOffset>
                </wp:positionH>
                <wp:positionV relativeFrom="margin">
                  <wp:posOffset>1170305</wp:posOffset>
                </wp:positionV>
                <wp:extent cx="3111480" cy="2806560"/>
                <wp:effectExtent l="0" t="0" r="635" b="635"/>
                <wp:wrapNone/>
                <wp:docPr id="4350792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11480" cy="280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2C537" w14:textId="1E3835B4" w:rsidR="00E72F3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原水爆禁止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</w:rPr>
                              <w:t>年世界大会の開催期間である</w:t>
                            </w:r>
                            <w:r w:rsidR="00A1054A"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日から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日にかけて、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日のヒロシマデー、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日のナガサキデーを中心に、核兵器廃絶と戦争・大軍拡反対を共通の目標とする「ヒロシマデー・ナガサキデー国際共同行動」がよびかけられています。</w:t>
                            </w:r>
                          </w:p>
                          <w:p w14:paraId="08B00421" w14:textId="77777777" w:rsidR="00A1054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このよびかけにこたえ、日本でも全国各地で、</w:t>
                            </w:r>
                            <w:r w:rsidR="00A1054A"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日本政府に核兵器禁止条約への参加を求める署名行動や原爆展、ペンライト集会などがとりくまれます。</w:t>
                            </w:r>
                          </w:p>
                          <w:p w14:paraId="33D1BB22" w14:textId="475BC493" w:rsidR="00E72F3A" w:rsidRDefault="00E72F3A" w:rsidP="00A1054A">
                            <w:pPr>
                              <w:ind w:firstLineChars="67" w:firstLine="141"/>
                            </w:pPr>
                            <w:r>
                              <w:rPr>
                                <w:rFonts w:hint="eastAsia"/>
                              </w:rPr>
                              <w:t>ごいっしょに日本政府に核兵器禁止条約への参加を求めましょう。（</w:t>
                            </w:r>
                            <w:r>
                              <w:rPr>
                                <w:rFonts w:hint="eastAsia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日）</w:t>
                            </w:r>
                          </w:p>
                          <w:p w14:paraId="1854554D" w14:textId="77777777" w:rsidR="00E72F3A" w:rsidRDefault="00E72F3A" w:rsidP="00A1054A">
                            <w:pPr>
                              <w:ind w:firstLineChars="67" w:firstLine="14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FC11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538.65pt;margin-top:92.15pt;width:245pt;height:221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" stroked="f">
                <v:textbox>
                  <w:txbxContent>
                    <w:p w14:paraId="6FC2C537" w14:textId="1E3835B4" w:rsidR="00E72F3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原水爆禁止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rPr>
                          <w:rFonts w:hint="eastAsia"/>
                        </w:rPr>
                        <w:t>年世界大会の開催期間である</w:t>
                      </w:r>
                      <w:r w:rsidR="00A1054A">
                        <w:br/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日から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日にかけて、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日のヒロシマデー、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日のナガサキデーを中心に、核兵器廃絶と戦争・大軍拡反対を共通の目標とする「ヒロシマデー・ナガサキデー国際共同行動」がよびかけられています。</w:t>
                      </w:r>
                    </w:p>
                    <w:p w14:paraId="08B00421" w14:textId="77777777" w:rsidR="00A1054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このよびかけにこたえ、日本でも全国各地で、</w:t>
                      </w:r>
                      <w:r w:rsidR="00A1054A">
                        <w:br/>
                      </w:r>
                      <w:r>
                        <w:rPr>
                          <w:rFonts w:hint="eastAsia"/>
                        </w:rPr>
                        <w:t>日本政府に核兵器禁止条約への参加を求める署名行動や原爆展、ペンライト集会などがとりくまれます。</w:t>
                      </w:r>
                    </w:p>
                    <w:p w14:paraId="33D1BB22" w14:textId="475BC493" w:rsidR="00E72F3A" w:rsidRDefault="00E72F3A" w:rsidP="00A1054A">
                      <w:pPr>
                        <w:ind w:firstLineChars="67" w:firstLine="141"/>
                      </w:pPr>
                      <w:r>
                        <w:rPr>
                          <w:rFonts w:hint="eastAsia"/>
                        </w:rPr>
                        <w:t>ごいっしょに日本政府に核兵器禁止条約への参加を求めましょう。（</w:t>
                      </w:r>
                      <w:r>
                        <w:rPr>
                          <w:rFonts w:hint="eastAsia"/>
                        </w:rPr>
                        <w:t>2026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日）</w:t>
                      </w:r>
                    </w:p>
                    <w:p w14:paraId="1854554D" w14:textId="77777777" w:rsidR="00E72F3A" w:rsidRDefault="00E72F3A" w:rsidP="00A1054A">
                      <w:pPr>
                        <w:ind w:firstLineChars="67" w:firstLine="141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375" behindDoc="1" locked="0" layoutInCell="1" allowOverlap="1" wp14:anchorId="600DB5FB" wp14:editId="5ECD6321">
            <wp:simplePos x="0" y="0"/>
            <wp:positionH relativeFrom="margin">
              <wp:posOffset>6358255</wp:posOffset>
            </wp:positionH>
            <wp:positionV relativeFrom="margin">
              <wp:posOffset>3891915</wp:posOffset>
            </wp:positionV>
            <wp:extent cx="4339080" cy="2772360"/>
            <wp:effectExtent l="0" t="0" r="4445" b="0"/>
            <wp:wrapNone/>
            <wp:docPr id="81906906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69067" name="図 819069067"/>
                    <pic:cNvPicPr/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9080" cy="27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5A52C1" wp14:editId="710EE6E5">
                <wp:simplePos x="0" y="0"/>
                <wp:positionH relativeFrom="margin">
                  <wp:posOffset>3438525</wp:posOffset>
                </wp:positionH>
                <wp:positionV relativeFrom="margin">
                  <wp:posOffset>2297430</wp:posOffset>
                </wp:positionV>
                <wp:extent cx="3171240" cy="2374920"/>
                <wp:effectExtent l="0" t="0" r="3810" b="0"/>
                <wp:wrapNone/>
                <wp:docPr id="2112308606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171240" cy="237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48005" w14:textId="7777777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広島・長崎、原爆投下から81年をむかえます。</w:t>
                            </w:r>
                          </w:p>
                          <w:p w14:paraId="1CBFFFF5" w14:textId="7777777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原爆投下によって生き地獄を経験した被爆者は、「同じ体験を世界の誰にもさせてはならない。核兵器と人類は共存できない」と訴え、警鐘し続けてきました。しかし、いま世界では、核保有国が武力行使や核兵器使用の威嚇を繰り返し、核戦争の危険がかつてなく高まっています。</w:t>
                            </w:r>
                          </w:p>
                          <w:p w14:paraId="33C79EFF" w14:textId="7D47A4B7" w:rsidR="0088581A" w:rsidRPr="004E0A0E" w:rsidRDefault="0088581A" w:rsidP="00A1054A">
                            <w:pPr>
                              <w:ind w:firstLineChars="64" w:firstLine="141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被爆者の願い、「広島・長崎を繰り返すな」の声を広げるときです。核兵器も戦争もない世界</w:t>
                            </w:r>
                            <w:r w:rsid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を</w:t>
                            </w:r>
                            <w:r w:rsidRPr="004E0A0E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実現させましょう。</w:t>
                            </w:r>
                          </w:p>
                          <w:p w14:paraId="3B592184" w14:textId="77777777" w:rsidR="00A1054A" w:rsidRDefault="00A105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A52C1" id="テキスト ボックス 10" o:spid="_x0000_s1027" type="#_x0000_t202" style="position:absolute;left:0;text-align:left;margin-left:270.75pt;margin-top:180.9pt;width:249.7pt;height:18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" stroked="f">
                <v:textbox>
                  <w:txbxContent>
                    <w:p w14:paraId="38548005" w14:textId="7777777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広島・長崎、原爆投下から81年をむかえます。</w:t>
                      </w:r>
                    </w:p>
                    <w:p w14:paraId="1CBFFFF5" w14:textId="7777777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原爆投下によって生き地獄を経験した被爆者は、「同じ体験を世界の誰にもさせてはならない。核兵器と人類は共存できない」と訴え、警鐘し続けてきました。しかし、いま世界では、核保有国が武力行使や核兵器使用の威嚇を繰り返し、核戦争の危険がかつてなく高まっています。</w:t>
                      </w:r>
                    </w:p>
                    <w:p w14:paraId="33C79EFF" w14:textId="7D47A4B7" w:rsidR="0088581A" w:rsidRPr="004E0A0E" w:rsidRDefault="0088581A" w:rsidP="00A1054A">
                      <w:pPr>
                        <w:ind w:firstLineChars="64" w:firstLine="141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被爆者の願い、「広島・長崎を繰り返すな」の声を広げるときです。核兵器も戦争もない世界</w:t>
                      </w:r>
                      <w:r w:rsid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を</w:t>
                      </w:r>
                      <w:r w:rsidRPr="004E0A0E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実現させましょう。</w:t>
                      </w:r>
                    </w:p>
                    <w:p w14:paraId="3B592184" w14:textId="77777777" w:rsidR="00A1054A" w:rsidRDefault="00A1054A"/>
                  </w:txbxContent>
                </v:textbox>
                <w10:wrap anchorx="margin" anchory="margin"/>
              </v:shape>
            </w:pict>
          </mc:Fallback>
        </mc:AlternateContent>
      </w:r>
      <w:r w:rsidR="00093F1E">
        <w:rPr>
          <w:noProof/>
        </w:rPr>
        <w:drawing>
          <wp:anchor distT="0" distB="0" distL="114300" distR="114300" simplePos="0" relativeHeight="251619323" behindDoc="1" locked="0" layoutInCell="1" allowOverlap="1" wp14:anchorId="68845E57" wp14:editId="655E6328">
            <wp:simplePos x="0" y="0"/>
            <wp:positionH relativeFrom="margin">
              <wp:posOffset>-360045</wp:posOffset>
            </wp:positionH>
            <wp:positionV relativeFrom="margin">
              <wp:posOffset>683895</wp:posOffset>
            </wp:positionV>
            <wp:extent cx="3659040" cy="4140360"/>
            <wp:effectExtent l="0" t="0" r="0" b="0"/>
            <wp:wrapNone/>
            <wp:docPr id="62350292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02921" name="図 623502921"/>
                    <pic:cNvPicPr/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040" cy="414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1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CEA78F" wp14:editId="68F0B1BB">
                <wp:simplePos x="0" y="0"/>
                <wp:positionH relativeFrom="margin">
                  <wp:posOffset>9465310</wp:posOffset>
                </wp:positionH>
                <wp:positionV relativeFrom="margin">
                  <wp:posOffset>6019800</wp:posOffset>
                </wp:positionV>
                <wp:extent cx="848520" cy="130320"/>
                <wp:effectExtent l="0" t="0" r="2540" b="0"/>
                <wp:wrapNone/>
                <wp:docPr id="920911692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520" cy="1303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CC619" id="正方形/長方形 9" o:spid="_x0000_s1026" style="position:absolute;margin-left:745.3pt;margin-top:474pt;width:66.8pt;height:10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" fillcolor="black [3213]" stroked="f" strokeweight="2pt">
                <w10:wrap anchorx="margin" anchory="margin"/>
              </v:rect>
            </w:pict>
          </mc:Fallback>
        </mc:AlternateContent>
      </w:r>
      <w:r w:rsidR="00093F1E">
        <w:rPr>
          <w:noProof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78D75AA" wp14:editId="4067CB57">
                <wp:simplePos x="0" y="0"/>
                <wp:positionH relativeFrom="margin">
                  <wp:posOffset>-360045</wp:posOffset>
                </wp:positionH>
                <wp:positionV relativeFrom="margin">
                  <wp:posOffset>5995035</wp:posOffset>
                </wp:positionV>
                <wp:extent cx="7824600" cy="156240"/>
                <wp:effectExtent l="0" t="0" r="0" b="0"/>
                <wp:wrapNone/>
                <wp:docPr id="2026961843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4600" cy="1562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903B4" id="正方形/長方形 9" o:spid="_x0000_s1026" style="position:absolute;margin-left:-28.35pt;margin-top:472.05pt;width:616.1pt;height:12.3pt;z-index:2516203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" fillcolor="black [3213]" stroked="f" strokeweight="2pt">
                <w10:wrap anchorx="margin" anchory="margin"/>
              </v:rect>
            </w:pict>
          </mc:Fallback>
        </mc:AlternateContent>
      </w:r>
      <w:r w:rsidR="004E0A0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58994D" wp14:editId="5E3C7024">
                <wp:simplePos x="0" y="0"/>
                <wp:positionH relativeFrom="column">
                  <wp:posOffset>6837045</wp:posOffset>
                </wp:positionH>
                <wp:positionV relativeFrom="paragraph">
                  <wp:posOffset>467541</wp:posOffset>
                </wp:positionV>
                <wp:extent cx="2926080" cy="640533"/>
                <wp:effectExtent l="0" t="0" r="0" b="0"/>
                <wp:wrapNone/>
                <wp:docPr id="2137101277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26080" cy="640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27DCA" w14:textId="32D6F24B" w:rsidR="004E0A0E" w:rsidRDefault="004E0A0E">
                            <w:r w:rsidRPr="004E0A0E">
                              <w:rPr>
                                <w:noProof/>
                              </w:rPr>
                              <w:drawing>
                                <wp:inline distT="0" distB="0" distL="0" distR="0" wp14:anchorId="7B1A08E0" wp14:editId="0F5A1A10">
                                  <wp:extent cx="2743200" cy="509905"/>
                                  <wp:effectExtent l="0" t="0" r="0" b="0"/>
                                  <wp:docPr id="146548501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5485019" name="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509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8994D" id="テキスト ボックス 12" o:spid="_x0000_s1028" type="#_x0000_t202" style="position:absolute;left:0;text-align:left;margin-left:538.35pt;margin-top:36.8pt;width:230.4pt;height:50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" stroked="f">
                <v:textbox>
                  <w:txbxContent>
                    <w:p w14:paraId="01F27DCA" w14:textId="32D6F24B" w:rsidR="004E0A0E" w:rsidRDefault="004E0A0E">
                      <w:r w:rsidRPr="004E0A0E">
                        <w:rPr>
                          <w:noProof/>
                        </w:rPr>
                        <w:drawing>
                          <wp:inline distT="0" distB="0" distL="0" distR="0" wp14:anchorId="7B1A08E0" wp14:editId="0F5A1A10">
                            <wp:extent cx="2743200" cy="509905"/>
                            <wp:effectExtent l="0" t="0" r="0" b="0"/>
                            <wp:docPr id="146548501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5485019" name=""/>
                                    <pic:cNvPicPr/>
                                  </pic:nvPicPr>
                                  <pic:blipFill>
                                    <a:blip r:embed="rId8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509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0A0E">
        <w:rPr>
          <w:noProof/>
        </w:rPr>
        <w:drawing>
          <wp:anchor distT="0" distB="0" distL="114300" distR="114300" simplePos="0" relativeHeight="251684864" behindDoc="1" locked="0" layoutInCell="1" allowOverlap="1" wp14:anchorId="2A3B1F6D" wp14:editId="11117266">
            <wp:simplePos x="0" y="0"/>
            <wp:positionH relativeFrom="margin">
              <wp:posOffset>2617470</wp:posOffset>
            </wp:positionH>
            <wp:positionV relativeFrom="margin">
              <wp:posOffset>-53975</wp:posOffset>
            </wp:positionV>
            <wp:extent cx="3907800" cy="2193840"/>
            <wp:effectExtent l="0" t="0" r="3810" b="3810"/>
            <wp:wrapNone/>
            <wp:docPr id="136985244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852443" name="図 1369852443"/>
                    <pic:cNvPicPr/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800" cy="219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81A">
        <w:rPr>
          <w:noProof/>
        </w:rPr>
        <w:drawing>
          <wp:anchor distT="0" distB="0" distL="114300" distR="114300" simplePos="0" relativeHeight="251685888" behindDoc="1" locked="0" layoutInCell="1" allowOverlap="1" wp14:anchorId="5E9E09B7" wp14:editId="29DF9B0E">
            <wp:simplePos x="0" y="0"/>
            <wp:positionH relativeFrom="margin">
              <wp:posOffset>3441246</wp:posOffset>
            </wp:positionH>
            <wp:positionV relativeFrom="margin">
              <wp:posOffset>6149340</wp:posOffset>
            </wp:positionV>
            <wp:extent cx="914400" cy="914400"/>
            <wp:effectExtent l="0" t="0" r="0" b="0"/>
            <wp:wrapNone/>
            <wp:docPr id="19797372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37250" name="図 19797372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81A">
        <w:rPr>
          <w:noProof/>
        </w:rPr>
        <w:drawing>
          <wp:anchor distT="0" distB="0" distL="114300" distR="114300" simplePos="0" relativeHeight="251688960" behindDoc="1" locked="0" layoutInCell="1" allowOverlap="1" wp14:anchorId="63096E4A" wp14:editId="0782FE20">
            <wp:simplePos x="0" y="0"/>
            <wp:positionH relativeFrom="margin">
              <wp:posOffset>6487795</wp:posOffset>
            </wp:positionH>
            <wp:positionV relativeFrom="margin">
              <wp:posOffset>5137785</wp:posOffset>
            </wp:positionV>
            <wp:extent cx="698400" cy="787320"/>
            <wp:effectExtent l="0" t="0" r="635" b="635"/>
            <wp:wrapNone/>
            <wp:docPr id="13756283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28312" name="図 13756283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400" cy="78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81A">
        <w:rPr>
          <w:noProof/>
        </w:rPr>
        <w:drawing>
          <wp:anchor distT="0" distB="0" distL="114300" distR="114300" simplePos="0" relativeHeight="251683840" behindDoc="1" locked="0" layoutInCell="1" allowOverlap="1" wp14:anchorId="4569DB89" wp14:editId="024C33B1">
            <wp:simplePos x="0" y="0"/>
            <wp:positionH relativeFrom="margin">
              <wp:posOffset>-147955</wp:posOffset>
            </wp:positionH>
            <wp:positionV relativeFrom="margin">
              <wp:posOffset>5155565</wp:posOffset>
            </wp:positionV>
            <wp:extent cx="6501960" cy="762120"/>
            <wp:effectExtent l="0" t="0" r="635" b="0"/>
            <wp:wrapNone/>
            <wp:docPr id="124039648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96480" name="図 1240396480"/>
                    <pic:cNvPicPr/>
                  </pic:nvPicPr>
                  <pic:blipFill>
                    <a:blip r:embed="rId12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960" cy="76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ACF">
        <w:rPr>
          <w:noProof/>
        </w:rPr>
        <w:drawing>
          <wp:anchor distT="0" distB="0" distL="114300" distR="114300" simplePos="0" relativeHeight="251687936" behindDoc="1" locked="0" layoutInCell="1" allowOverlap="1" wp14:anchorId="6FD1B414" wp14:editId="26912906">
            <wp:simplePos x="0" y="0"/>
            <wp:positionH relativeFrom="margin">
              <wp:posOffset>-147955</wp:posOffset>
            </wp:positionH>
            <wp:positionV relativeFrom="margin">
              <wp:posOffset>6221730</wp:posOffset>
            </wp:positionV>
            <wp:extent cx="3505320" cy="825480"/>
            <wp:effectExtent l="0" t="0" r="0" b="635"/>
            <wp:wrapNone/>
            <wp:docPr id="1120808942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08942" name="図 11208089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320" cy="82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1BAD" w:rsidRPr="00727ACF" w:rsidSect="00727ACF">
      <w:pgSz w:w="16838" w:h="11906" w:orient="landscape"/>
      <w:pgMar w:top="539" w:right="395" w:bottom="53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72871C" w14:textId="77777777" w:rsidR="00291675" w:rsidRDefault="00291675" w:rsidP="00181E68">
      <w:r>
        <w:separator/>
      </w:r>
    </w:p>
  </w:endnote>
  <w:endnote w:type="continuationSeparator" w:id="0">
    <w:p w14:paraId="581A6AC5" w14:textId="77777777" w:rsidR="00291675" w:rsidRDefault="00291675" w:rsidP="00181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31687F" w14:textId="77777777" w:rsidR="00291675" w:rsidRDefault="00291675" w:rsidP="00181E68">
      <w:r>
        <w:separator/>
      </w:r>
    </w:p>
  </w:footnote>
  <w:footnote w:type="continuationSeparator" w:id="0">
    <w:p w14:paraId="3E2CBD11" w14:textId="77777777" w:rsidR="00291675" w:rsidRDefault="00291675" w:rsidP="00181E6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CF"/>
    <w:rsid w:val="00005509"/>
    <w:rsid w:val="00005D00"/>
    <w:rsid w:val="00006467"/>
    <w:rsid w:val="00010D18"/>
    <w:rsid w:val="00017D49"/>
    <w:rsid w:val="00020B57"/>
    <w:rsid w:val="00021AD0"/>
    <w:rsid w:val="0002684F"/>
    <w:rsid w:val="0003073E"/>
    <w:rsid w:val="00033390"/>
    <w:rsid w:val="000379D2"/>
    <w:rsid w:val="00040371"/>
    <w:rsid w:val="000415CE"/>
    <w:rsid w:val="0004382B"/>
    <w:rsid w:val="00046A3B"/>
    <w:rsid w:val="0004700D"/>
    <w:rsid w:val="0005048D"/>
    <w:rsid w:val="00051A2D"/>
    <w:rsid w:val="000522C7"/>
    <w:rsid w:val="000558A4"/>
    <w:rsid w:val="00055FBE"/>
    <w:rsid w:val="000600AA"/>
    <w:rsid w:val="00063D40"/>
    <w:rsid w:val="000664ED"/>
    <w:rsid w:val="00066B7E"/>
    <w:rsid w:val="00066EA2"/>
    <w:rsid w:val="0007155F"/>
    <w:rsid w:val="0007334E"/>
    <w:rsid w:val="0008154F"/>
    <w:rsid w:val="00082A13"/>
    <w:rsid w:val="0008566C"/>
    <w:rsid w:val="00093F1E"/>
    <w:rsid w:val="000954E4"/>
    <w:rsid w:val="000969D2"/>
    <w:rsid w:val="000A04C3"/>
    <w:rsid w:val="000A0F1A"/>
    <w:rsid w:val="000A10EE"/>
    <w:rsid w:val="000A2C31"/>
    <w:rsid w:val="000A2D9E"/>
    <w:rsid w:val="000A43C4"/>
    <w:rsid w:val="000A477C"/>
    <w:rsid w:val="000A5AF1"/>
    <w:rsid w:val="000A7EFF"/>
    <w:rsid w:val="000B193A"/>
    <w:rsid w:val="000B45B9"/>
    <w:rsid w:val="000B5B04"/>
    <w:rsid w:val="000B644B"/>
    <w:rsid w:val="000B7F2A"/>
    <w:rsid w:val="000C0541"/>
    <w:rsid w:val="000C1587"/>
    <w:rsid w:val="000C2392"/>
    <w:rsid w:val="000C308E"/>
    <w:rsid w:val="000C74E6"/>
    <w:rsid w:val="000C76C5"/>
    <w:rsid w:val="000D0740"/>
    <w:rsid w:val="000D0F0F"/>
    <w:rsid w:val="000D6C2D"/>
    <w:rsid w:val="000E2907"/>
    <w:rsid w:val="000E2E6A"/>
    <w:rsid w:val="000E336C"/>
    <w:rsid w:val="000E3E39"/>
    <w:rsid w:val="000F07C2"/>
    <w:rsid w:val="000F0D97"/>
    <w:rsid w:val="000F1A9A"/>
    <w:rsid w:val="000F3913"/>
    <w:rsid w:val="000F6C93"/>
    <w:rsid w:val="001014DC"/>
    <w:rsid w:val="00103C41"/>
    <w:rsid w:val="0011159A"/>
    <w:rsid w:val="001222BA"/>
    <w:rsid w:val="0012253A"/>
    <w:rsid w:val="001231C1"/>
    <w:rsid w:val="00127F01"/>
    <w:rsid w:val="00132259"/>
    <w:rsid w:val="00132872"/>
    <w:rsid w:val="00135748"/>
    <w:rsid w:val="00135CAD"/>
    <w:rsid w:val="0014200D"/>
    <w:rsid w:val="00143117"/>
    <w:rsid w:val="00144493"/>
    <w:rsid w:val="00144622"/>
    <w:rsid w:val="00144B9C"/>
    <w:rsid w:val="00144D0D"/>
    <w:rsid w:val="0015329A"/>
    <w:rsid w:val="00153445"/>
    <w:rsid w:val="00154373"/>
    <w:rsid w:val="00154ABC"/>
    <w:rsid w:val="00155537"/>
    <w:rsid w:val="0016043A"/>
    <w:rsid w:val="0016178D"/>
    <w:rsid w:val="00161F90"/>
    <w:rsid w:val="00165E80"/>
    <w:rsid w:val="00166DAF"/>
    <w:rsid w:val="00167357"/>
    <w:rsid w:val="00170AB4"/>
    <w:rsid w:val="001729AF"/>
    <w:rsid w:val="001811B8"/>
    <w:rsid w:val="00181E68"/>
    <w:rsid w:val="001829E8"/>
    <w:rsid w:val="00183DB7"/>
    <w:rsid w:val="001843E5"/>
    <w:rsid w:val="00185E58"/>
    <w:rsid w:val="001872FA"/>
    <w:rsid w:val="00192D12"/>
    <w:rsid w:val="001937FD"/>
    <w:rsid w:val="001A0D3D"/>
    <w:rsid w:val="001A2BEE"/>
    <w:rsid w:val="001A6C0B"/>
    <w:rsid w:val="001B0206"/>
    <w:rsid w:val="001B603B"/>
    <w:rsid w:val="001C169D"/>
    <w:rsid w:val="001C1A29"/>
    <w:rsid w:val="001C39B9"/>
    <w:rsid w:val="001C7B64"/>
    <w:rsid w:val="001D476C"/>
    <w:rsid w:val="001D4B2B"/>
    <w:rsid w:val="001D5104"/>
    <w:rsid w:val="001E017B"/>
    <w:rsid w:val="001E1803"/>
    <w:rsid w:val="001E3E22"/>
    <w:rsid w:val="001E678A"/>
    <w:rsid w:val="001F060D"/>
    <w:rsid w:val="001F0F4D"/>
    <w:rsid w:val="001F3A3E"/>
    <w:rsid w:val="001F7906"/>
    <w:rsid w:val="00200BE9"/>
    <w:rsid w:val="002049D9"/>
    <w:rsid w:val="00210CCA"/>
    <w:rsid w:val="002123FD"/>
    <w:rsid w:val="002138CA"/>
    <w:rsid w:val="00216117"/>
    <w:rsid w:val="00217E96"/>
    <w:rsid w:val="0022432E"/>
    <w:rsid w:val="00226518"/>
    <w:rsid w:val="00227E1A"/>
    <w:rsid w:val="00227E5F"/>
    <w:rsid w:val="00235EEA"/>
    <w:rsid w:val="00240096"/>
    <w:rsid w:val="002401B2"/>
    <w:rsid w:val="002416E5"/>
    <w:rsid w:val="00243816"/>
    <w:rsid w:val="002464C3"/>
    <w:rsid w:val="00250E78"/>
    <w:rsid w:val="002519DD"/>
    <w:rsid w:val="0025395F"/>
    <w:rsid w:val="00253BB2"/>
    <w:rsid w:val="00260A1E"/>
    <w:rsid w:val="00270445"/>
    <w:rsid w:val="00273B2A"/>
    <w:rsid w:val="00280DE2"/>
    <w:rsid w:val="00284041"/>
    <w:rsid w:val="00284274"/>
    <w:rsid w:val="00285686"/>
    <w:rsid w:val="00285F34"/>
    <w:rsid w:val="00287EFC"/>
    <w:rsid w:val="00291675"/>
    <w:rsid w:val="002929F9"/>
    <w:rsid w:val="00294122"/>
    <w:rsid w:val="00297DA7"/>
    <w:rsid w:val="002A4583"/>
    <w:rsid w:val="002A5339"/>
    <w:rsid w:val="002A6932"/>
    <w:rsid w:val="002A756B"/>
    <w:rsid w:val="002B191E"/>
    <w:rsid w:val="002B32F7"/>
    <w:rsid w:val="002B3CD5"/>
    <w:rsid w:val="002B47BB"/>
    <w:rsid w:val="002D0A0A"/>
    <w:rsid w:val="002D1322"/>
    <w:rsid w:val="002D2181"/>
    <w:rsid w:val="002D27FE"/>
    <w:rsid w:val="002D2CA4"/>
    <w:rsid w:val="002D3B01"/>
    <w:rsid w:val="002D63F9"/>
    <w:rsid w:val="002D6F2A"/>
    <w:rsid w:val="002D720C"/>
    <w:rsid w:val="002D7410"/>
    <w:rsid w:val="002E1BDC"/>
    <w:rsid w:val="002E2C56"/>
    <w:rsid w:val="002E5FFF"/>
    <w:rsid w:val="002E740A"/>
    <w:rsid w:val="002F23BD"/>
    <w:rsid w:val="002F439A"/>
    <w:rsid w:val="002F7AD1"/>
    <w:rsid w:val="00304BFC"/>
    <w:rsid w:val="003071CA"/>
    <w:rsid w:val="0030746A"/>
    <w:rsid w:val="00314BA3"/>
    <w:rsid w:val="00314C3B"/>
    <w:rsid w:val="00316281"/>
    <w:rsid w:val="003313F5"/>
    <w:rsid w:val="00331C12"/>
    <w:rsid w:val="00333A9F"/>
    <w:rsid w:val="003365E7"/>
    <w:rsid w:val="00337D73"/>
    <w:rsid w:val="00340EB3"/>
    <w:rsid w:val="0034303B"/>
    <w:rsid w:val="00344ECE"/>
    <w:rsid w:val="00346911"/>
    <w:rsid w:val="00346D43"/>
    <w:rsid w:val="003509B1"/>
    <w:rsid w:val="00350DE5"/>
    <w:rsid w:val="0035195B"/>
    <w:rsid w:val="003528F2"/>
    <w:rsid w:val="00355232"/>
    <w:rsid w:val="003566A1"/>
    <w:rsid w:val="00363A4F"/>
    <w:rsid w:val="00366B2C"/>
    <w:rsid w:val="00367056"/>
    <w:rsid w:val="00370014"/>
    <w:rsid w:val="00371916"/>
    <w:rsid w:val="003733E5"/>
    <w:rsid w:val="003801B6"/>
    <w:rsid w:val="00387E66"/>
    <w:rsid w:val="00390132"/>
    <w:rsid w:val="003963A2"/>
    <w:rsid w:val="00396B92"/>
    <w:rsid w:val="003970C9"/>
    <w:rsid w:val="003971DF"/>
    <w:rsid w:val="003A0E29"/>
    <w:rsid w:val="003A1CE9"/>
    <w:rsid w:val="003A34D6"/>
    <w:rsid w:val="003A364E"/>
    <w:rsid w:val="003B3BFE"/>
    <w:rsid w:val="003C0341"/>
    <w:rsid w:val="003D4CB9"/>
    <w:rsid w:val="003D4EEB"/>
    <w:rsid w:val="003D5A05"/>
    <w:rsid w:val="003E0CE3"/>
    <w:rsid w:val="003E1EB7"/>
    <w:rsid w:val="003E2E83"/>
    <w:rsid w:val="003E3E9D"/>
    <w:rsid w:val="003F2815"/>
    <w:rsid w:val="003F6EE4"/>
    <w:rsid w:val="00400250"/>
    <w:rsid w:val="004005EC"/>
    <w:rsid w:val="004102F1"/>
    <w:rsid w:val="0041241D"/>
    <w:rsid w:val="00423020"/>
    <w:rsid w:val="00425987"/>
    <w:rsid w:val="00432AD5"/>
    <w:rsid w:val="004377E3"/>
    <w:rsid w:val="0044066C"/>
    <w:rsid w:val="00446CEE"/>
    <w:rsid w:val="0045385C"/>
    <w:rsid w:val="004543F3"/>
    <w:rsid w:val="004631E3"/>
    <w:rsid w:val="00466726"/>
    <w:rsid w:val="00467BA8"/>
    <w:rsid w:val="00473BED"/>
    <w:rsid w:val="00477461"/>
    <w:rsid w:val="004775B7"/>
    <w:rsid w:val="00477B22"/>
    <w:rsid w:val="00481030"/>
    <w:rsid w:val="00485766"/>
    <w:rsid w:val="00486ED7"/>
    <w:rsid w:val="004A0B1C"/>
    <w:rsid w:val="004A5C0A"/>
    <w:rsid w:val="004A7002"/>
    <w:rsid w:val="004B123E"/>
    <w:rsid w:val="004B1763"/>
    <w:rsid w:val="004B460F"/>
    <w:rsid w:val="004B586D"/>
    <w:rsid w:val="004B782B"/>
    <w:rsid w:val="004C17BA"/>
    <w:rsid w:val="004C2124"/>
    <w:rsid w:val="004C344A"/>
    <w:rsid w:val="004C3632"/>
    <w:rsid w:val="004C66C0"/>
    <w:rsid w:val="004C7989"/>
    <w:rsid w:val="004E0A0E"/>
    <w:rsid w:val="004E163F"/>
    <w:rsid w:val="004E1F5D"/>
    <w:rsid w:val="004E4356"/>
    <w:rsid w:val="004E4B5C"/>
    <w:rsid w:val="004E568F"/>
    <w:rsid w:val="004F6B69"/>
    <w:rsid w:val="00504BD7"/>
    <w:rsid w:val="005073CD"/>
    <w:rsid w:val="00507E0E"/>
    <w:rsid w:val="005129E0"/>
    <w:rsid w:val="0051475D"/>
    <w:rsid w:val="005152DB"/>
    <w:rsid w:val="00516FB1"/>
    <w:rsid w:val="00522B9F"/>
    <w:rsid w:val="00524577"/>
    <w:rsid w:val="00526FED"/>
    <w:rsid w:val="00530150"/>
    <w:rsid w:val="00535B5C"/>
    <w:rsid w:val="00537163"/>
    <w:rsid w:val="00540205"/>
    <w:rsid w:val="00552AB3"/>
    <w:rsid w:val="00554CE6"/>
    <w:rsid w:val="00555B53"/>
    <w:rsid w:val="0056191E"/>
    <w:rsid w:val="0056240D"/>
    <w:rsid w:val="00563F22"/>
    <w:rsid w:val="005643CC"/>
    <w:rsid w:val="00565367"/>
    <w:rsid w:val="00566212"/>
    <w:rsid w:val="0057477B"/>
    <w:rsid w:val="00575F77"/>
    <w:rsid w:val="00576815"/>
    <w:rsid w:val="005810A3"/>
    <w:rsid w:val="005813EB"/>
    <w:rsid w:val="00590027"/>
    <w:rsid w:val="0059258F"/>
    <w:rsid w:val="005928B7"/>
    <w:rsid w:val="00592C19"/>
    <w:rsid w:val="0059492F"/>
    <w:rsid w:val="0059765E"/>
    <w:rsid w:val="005A3836"/>
    <w:rsid w:val="005A40D9"/>
    <w:rsid w:val="005A4526"/>
    <w:rsid w:val="005A67F7"/>
    <w:rsid w:val="005B5FED"/>
    <w:rsid w:val="005C4E8F"/>
    <w:rsid w:val="005C5ABF"/>
    <w:rsid w:val="005C6563"/>
    <w:rsid w:val="005D1829"/>
    <w:rsid w:val="005E794F"/>
    <w:rsid w:val="005F21C1"/>
    <w:rsid w:val="005F2B24"/>
    <w:rsid w:val="005F6205"/>
    <w:rsid w:val="006006EF"/>
    <w:rsid w:val="0061273C"/>
    <w:rsid w:val="00613394"/>
    <w:rsid w:val="00616951"/>
    <w:rsid w:val="00623FDC"/>
    <w:rsid w:val="006254D8"/>
    <w:rsid w:val="00631F7F"/>
    <w:rsid w:val="0063232D"/>
    <w:rsid w:val="00633959"/>
    <w:rsid w:val="006372AA"/>
    <w:rsid w:val="006417CF"/>
    <w:rsid w:val="006421A1"/>
    <w:rsid w:val="006429A2"/>
    <w:rsid w:val="00643CBE"/>
    <w:rsid w:val="00645532"/>
    <w:rsid w:val="0064584A"/>
    <w:rsid w:val="006519F3"/>
    <w:rsid w:val="00652CB4"/>
    <w:rsid w:val="0065668A"/>
    <w:rsid w:val="0065709A"/>
    <w:rsid w:val="00661D0D"/>
    <w:rsid w:val="00662716"/>
    <w:rsid w:val="00662D0C"/>
    <w:rsid w:val="006674D4"/>
    <w:rsid w:val="006728E8"/>
    <w:rsid w:val="006760DF"/>
    <w:rsid w:val="006822F2"/>
    <w:rsid w:val="00691CCF"/>
    <w:rsid w:val="00694356"/>
    <w:rsid w:val="0069591D"/>
    <w:rsid w:val="00696229"/>
    <w:rsid w:val="00697808"/>
    <w:rsid w:val="00697D5F"/>
    <w:rsid w:val="006A16C2"/>
    <w:rsid w:val="006A19A3"/>
    <w:rsid w:val="006A2F1E"/>
    <w:rsid w:val="006A43CE"/>
    <w:rsid w:val="006A62D4"/>
    <w:rsid w:val="006A6940"/>
    <w:rsid w:val="006B2C35"/>
    <w:rsid w:val="006B2D2F"/>
    <w:rsid w:val="006B6EB4"/>
    <w:rsid w:val="006C1322"/>
    <w:rsid w:val="006C1B17"/>
    <w:rsid w:val="006C4BC2"/>
    <w:rsid w:val="006C4EDE"/>
    <w:rsid w:val="006C574A"/>
    <w:rsid w:val="006C78C1"/>
    <w:rsid w:val="006D6EA2"/>
    <w:rsid w:val="006D7552"/>
    <w:rsid w:val="006E15B0"/>
    <w:rsid w:val="006E4690"/>
    <w:rsid w:val="006E4DB1"/>
    <w:rsid w:val="006F4EAD"/>
    <w:rsid w:val="006F7175"/>
    <w:rsid w:val="007041CF"/>
    <w:rsid w:val="00705EA7"/>
    <w:rsid w:val="00706AB5"/>
    <w:rsid w:val="00712527"/>
    <w:rsid w:val="007143C2"/>
    <w:rsid w:val="007174FF"/>
    <w:rsid w:val="007271BA"/>
    <w:rsid w:val="00727ACF"/>
    <w:rsid w:val="00727E1D"/>
    <w:rsid w:val="007330DC"/>
    <w:rsid w:val="00740523"/>
    <w:rsid w:val="00744458"/>
    <w:rsid w:val="0074568C"/>
    <w:rsid w:val="00746818"/>
    <w:rsid w:val="007470F6"/>
    <w:rsid w:val="00750E7E"/>
    <w:rsid w:val="00753F6C"/>
    <w:rsid w:val="00754EDC"/>
    <w:rsid w:val="00757B75"/>
    <w:rsid w:val="007604B1"/>
    <w:rsid w:val="00760BCC"/>
    <w:rsid w:val="00763D0A"/>
    <w:rsid w:val="00764F16"/>
    <w:rsid w:val="00765F4D"/>
    <w:rsid w:val="0076625A"/>
    <w:rsid w:val="00770310"/>
    <w:rsid w:val="00770A59"/>
    <w:rsid w:val="00771C75"/>
    <w:rsid w:val="0077349D"/>
    <w:rsid w:val="00775355"/>
    <w:rsid w:val="0077575F"/>
    <w:rsid w:val="00776ACC"/>
    <w:rsid w:val="0078306F"/>
    <w:rsid w:val="00783C72"/>
    <w:rsid w:val="007875ED"/>
    <w:rsid w:val="007900C6"/>
    <w:rsid w:val="00794899"/>
    <w:rsid w:val="00796B48"/>
    <w:rsid w:val="007A1299"/>
    <w:rsid w:val="007A6392"/>
    <w:rsid w:val="007B2454"/>
    <w:rsid w:val="007B6277"/>
    <w:rsid w:val="007B6709"/>
    <w:rsid w:val="007C07AF"/>
    <w:rsid w:val="007C0F67"/>
    <w:rsid w:val="007C283B"/>
    <w:rsid w:val="007C3E4A"/>
    <w:rsid w:val="007D6293"/>
    <w:rsid w:val="007E6998"/>
    <w:rsid w:val="007E70F9"/>
    <w:rsid w:val="007F48D5"/>
    <w:rsid w:val="007F548D"/>
    <w:rsid w:val="007F6F0E"/>
    <w:rsid w:val="007F7D29"/>
    <w:rsid w:val="0080352C"/>
    <w:rsid w:val="008039CE"/>
    <w:rsid w:val="00805972"/>
    <w:rsid w:val="00805ACB"/>
    <w:rsid w:val="00807000"/>
    <w:rsid w:val="00810F00"/>
    <w:rsid w:val="00814626"/>
    <w:rsid w:val="00814E99"/>
    <w:rsid w:val="0081662E"/>
    <w:rsid w:val="00820BDD"/>
    <w:rsid w:val="008225B9"/>
    <w:rsid w:val="00824154"/>
    <w:rsid w:val="008265AC"/>
    <w:rsid w:val="008367A3"/>
    <w:rsid w:val="00836821"/>
    <w:rsid w:val="0084357B"/>
    <w:rsid w:val="008451B8"/>
    <w:rsid w:val="008533EE"/>
    <w:rsid w:val="00853E1B"/>
    <w:rsid w:val="00857259"/>
    <w:rsid w:val="00860459"/>
    <w:rsid w:val="00865133"/>
    <w:rsid w:val="008661A6"/>
    <w:rsid w:val="008716C0"/>
    <w:rsid w:val="00873F0B"/>
    <w:rsid w:val="00880513"/>
    <w:rsid w:val="0088127B"/>
    <w:rsid w:val="00882724"/>
    <w:rsid w:val="00882FA5"/>
    <w:rsid w:val="00883279"/>
    <w:rsid w:val="008833A2"/>
    <w:rsid w:val="0088581A"/>
    <w:rsid w:val="00887325"/>
    <w:rsid w:val="00887FBB"/>
    <w:rsid w:val="0089572B"/>
    <w:rsid w:val="00897C0B"/>
    <w:rsid w:val="008A225E"/>
    <w:rsid w:val="008A55EB"/>
    <w:rsid w:val="008A565A"/>
    <w:rsid w:val="008B0528"/>
    <w:rsid w:val="008B05B5"/>
    <w:rsid w:val="008B11CA"/>
    <w:rsid w:val="008B1D9E"/>
    <w:rsid w:val="008B2ECA"/>
    <w:rsid w:val="008B3C3C"/>
    <w:rsid w:val="008B49A7"/>
    <w:rsid w:val="008C0164"/>
    <w:rsid w:val="008C6501"/>
    <w:rsid w:val="008D0033"/>
    <w:rsid w:val="008D31E9"/>
    <w:rsid w:val="008D4ABC"/>
    <w:rsid w:val="008E0780"/>
    <w:rsid w:val="008E19D3"/>
    <w:rsid w:val="008E2C54"/>
    <w:rsid w:val="008F189A"/>
    <w:rsid w:val="008F6071"/>
    <w:rsid w:val="00907306"/>
    <w:rsid w:val="00912C2D"/>
    <w:rsid w:val="00912EB2"/>
    <w:rsid w:val="0091305A"/>
    <w:rsid w:val="009178B0"/>
    <w:rsid w:val="00923918"/>
    <w:rsid w:val="00927001"/>
    <w:rsid w:val="009275F4"/>
    <w:rsid w:val="00934D5F"/>
    <w:rsid w:val="00935A36"/>
    <w:rsid w:val="00936F1F"/>
    <w:rsid w:val="009424D6"/>
    <w:rsid w:val="00942E65"/>
    <w:rsid w:val="00944BA3"/>
    <w:rsid w:val="00951696"/>
    <w:rsid w:val="00951F47"/>
    <w:rsid w:val="00953B05"/>
    <w:rsid w:val="00961A0F"/>
    <w:rsid w:val="00962FD0"/>
    <w:rsid w:val="0097396E"/>
    <w:rsid w:val="009778C2"/>
    <w:rsid w:val="009844B5"/>
    <w:rsid w:val="0098507F"/>
    <w:rsid w:val="00986245"/>
    <w:rsid w:val="009870C7"/>
    <w:rsid w:val="00995BAB"/>
    <w:rsid w:val="009A070C"/>
    <w:rsid w:val="009A134A"/>
    <w:rsid w:val="009A2449"/>
    <w:rsid w:val="009A369B"/>
    <w:rsid w:val="009A7CCD"/>
    <w:rsid w:val="009B317C"/>
    <w:rsid w:val="009B41E8"/>
    <w:rsid w:val="009B4C69"/>
    <w:rsid w:val="009B507B"/>
    <w:rsid w:val="009B59EC"/>
    <w:rsid w:val="009C18E2"/>
    <w:rsid w:val="009C4664"/>
    <w:rsid w:val="009C4993"/>
    <w:rsid w:val="009C50AB"/>
    <w:rsid w:val="009C57D3"/>
    <w:rsid w:val="009D021B"/>
    <w:rsid w:val="009D3976"/>
    <w:rsid w:val="009D4CDA"/>
    <w:rsid w:val="009D5653"/>
    <w:rsid w:val="009D7F80"/>
    <w:rsid w:val="009E00EB"/>
    <w:rsid w:val="009E18D3"/>
    <w:rsid w:val="009E209C"/>
    <w:rsid w:val="009E30DE"/>
    <w:rsid w:val="009E3752"/>
    <w:rsid w:val="009E60CB"/>
    <w:rsid w:val="009E640E"/>
    <w:rsid w:val="009E7FBB"/>
    <w:rsid w:val="009F5979"/>
    <w:rsid w:val="009F6FCE"/>
    <w:rsid w:val="00A01220"/>
    <w:rsid w:val="00A02591"/>
    <w:rsid w:val="00A0476C"/>
    <w:rsid w:val="00A06424"/>
    <w:rsid w:val="00A1054A"/>
    <w:rsid w:val="00A126FD"/>
    <w:rsid w:val="00A143B9"/>
    <w:rsid w:val="00A154FA"/>
    <w:rsid w:val="00A17838"/>
    <w:rsid w:val="00A17A76"/>
    <w:rsid w:val="00A24C8E"/>
    <w:rsid w:val="00A30F14"/>
    <w:rsid w:val="00A34898"/>
    <w:rsid w:val="00A34998"/>
    <w:rsid w:val="00A3580E"/>
    <w:rsid w:val="00A40B28"/>
    <w:rsid w:val="00A45DE6"/>
    <w:rsid w:val="00A47BB8"/>
    <w:rsid w:val="00A53045"/>
    <w:rsid w:val="00A53490"/>
    <w:rsid w:val="00A5363E"/>
    <w:rsid w:val="00A53686"/>
    <w:rsid w:val="00A54F2E"/>
    <w:rsid w:val="00A54F4E"/>
    <w:rsid w:val="00A6579C"/>
    <w:rsid w:val="00A66E5D"/>
    <w:rsid w:val="00A67F26"/>
    <w:rsid w:val="00A72F36"/>
    <w:rsid w:val="00A72F59"/>
    <w:rsid w:val="00A74BF9"/>
    <w:rsid w:val="00A75943"/>
    <w:rsid w:val="00A81F62"/>
    <w:rsid w:val="00A8722A"/>
    <w:rsid w:val="00A87658"/>
    <w:rsid w:val="00A87C55"/>
    <w:rsid w:val="00A917DE"/>
    <w:rsid w:val="00A96243"/>
    <w:rsid w:val="00AA4517"/>
    <w:rsid w:val="00AA6C5E"/>
    <w:rsid w:val="00AB04F1"/>
    <w:rsid w:val="00AB5422"/>
    <w:rsid w:val="00AC1A44"/>
    <w:rsid w:val="00AC43B4"/>
    <w:rsid w:val="00AC7274"/>
    <w:rsid w:val="00AD448F"/>
    <w:rsid w:val="00AD769E"/>
    <w:rsid w:val="00AE17D5"/>
    <w:rsid w:val="00AF1522"/>
    <w:rsid w:val="00AF7CF8"/>
    <w:rsid w:val="00B0079E"/>
    <w:rsid w:val="00B0469F"/>
    <w:rsid w:val="00B13162"/>
    <w:rsid w:val="00B14513"/>
    <w:rsid w:val="00B17239"/>
    <w:rsid w:val="00B1756E"/>
    <w:rsid w:val="00B27589"/>
    <w:rsid w:val="00B27949"/>
    <w:rsid w:val="00B30435"/>
    <w:rsid w:val="00B34A71"/>
    <w:rsid w:val="00B35759"/>
    <w:rsid w:val="00B36410"/>
    <w:rsid w:val="00B40868"/>
    <w:rsid w:val="00B40BD0"/>
    <w:rsid w:val="00B44439"/>
    <w:rsid w:val="00B463AE"/>
    <w:rsid w:val="00B503EA"/>
    <w:rsid w:val="00B5098D"/>
    <w:rsid w:val="00B53F81"/>
    <w:rsid w:val="00B544E6"/>
    <w:rsid w:val="00B54761"/>
    <w:rsid w:val="00B56BAD"/>
    <w:rsid w:val="00B577E9"/>
    <w:rsid w:val="00B62102"/>
    <w:rsid w:val="00B63D95"/>
    <w:rsid w:val="00B64036"/>
    <w:rsid w:val="00B64348"/>
    <w:rsid w:val="00B64F54"/>
    <w:rsid w:val="00B65001"/>
    <w:rsid w:val="00B71710"/>
    <w:rsid w:val="00B723A5"/>
    <w:rsid w:val="00B728DD"/>
    <w:rsid w:val="00B72F18"/>
    <w:rsid w:val="00B74BAA"/>
    <w:rsid w:val="00B7739E"/>
    <w:rsid w:val="00B85BCF"/>
    <w:rsid w:val="00B85C34"/>
    <w:rsid w:val="00B87A24"/>
    <w:rsid w:val="00B907D8"/>
    <w:rsid w:val="00B91680"/>
    <w:rsid w:val="00B9273A"/>
    <w:rsid w:val="00B97B1D"/>
    <w:rsid w:val="00BA065B"/>
    <w:rsid w:val="00BA4BCD"/>
    <w:rsid w:val="00BB182D"/>
    <w:rsid w:val="00BB1D89"/>
    <w:rsid w:val="00BB1DB2"/>
    <w:rsid w:val="00BB25E1"/>
    <w:rsid w:val="00BB5525"/>
    <w:rsid w:val="00BB64E6"/>
    <w:rsid w:val="00BB75D6"/>
    <w:rsid w:val="00BC2EA2"/>
    <w:rsid w:val="00BC3CD2"/>
    <w:rsid w:val="00BC4C54"/>
    <w:rsid w:val="00BD29DE"/>
    <w:rsid w:val="00BE0379"/>
    <w:rsid w:val="00BE11D0"/>
    <w:rsid w:val="00BE3EF4"/>
    <w:rsid w:val="00BE6344"/>
    <w:rsid w:val="00BF12EC"/>
    <w:rsid w:val="00BF3D13"/>
    <w:rsid w:val="00BF49ED"/>
    <w:rsid w:val="00C0605A"/>
    <w:rsid w:val="00C1639F"/>
    <w:rsid w:val="00C1751E"/>
    <w:rsid w:val="00C32C01"/>
    <w:rsid w:val="00C33933"/>
    <w:rsid w:val="00C34924"/>
    <w:rsid w:val="00C365DC"/>
    <w:rsid w:val="00C36F37"/>
    <w:rsid w:val="00C40576"/>
    <w:rsid w:val="00C40749"/>
    <w:rsid w:val="00C45CD5"/>
    <w:rsid w:val="00C45D37"/>
    <w:rsid w:val="00C51F07"/>
    <w:rsid w:val="00C56774"/>
    <w:rsid w:val="00C66AE4"/>
    <w:rsid w:val="00C67B1E"/>
    <w:rsid w:val="00C70E88"/>
    <w:rsid w:val="00C71237"/>
    <w:rsid w:val="00C73FD2"/>
    <w:rsid w:val="00C80984"/>
    <w:rsid w:val="00C81C42"/>
    <w:rsid w:val="00C831F1"/>
    <w:rsid w:val="00C90107"/>
    <w:rsid w:val="00C90789"/>
    <w:rsid w:val="00C91506"/>
    <w:rsid w:val="00C918BF"/>
    <w:rsid w:val="00C929B0"/>
    <w:rsid w:val="00C93439"/>
    <w:rsid w:val="00C9563B"/>
    <w:rsid w:val="00CA02F0"/>
    <w:rsid w:val="00CA360F"/>
    <w:rsid w:val="00CA3901"/>
    <w:rsid w:val="00CA592B"/>
    <w:rsid w:val="00CB1568"/>
    <w:rsid w:val="00CB4095"/>
    <w:rsid w:val="00CB48A0"/>
    <w:rsid w:val="00CB4A7D"/>
    <w:rsid w:val="00CB7024"/>
    <w:rsid w:val="00CC24AF"/>
    <w:rsid w:val="00CC32BB"/>
    <w:rsid w:val="00CC4FBD"/>
    <w:rsid w:val="00CC6049"/>
    <w:rsid w:val="00CC60F4"/>
    <w:rsid w:val="00CC66DF"/>
    <w:rsid w:val="00CD002C"/>
    <w:rsid w:val="00CD0C5C"/>
    <w:rsid w:val="00CD1A3E"/>
    <w:rsid w:val="00CD2DE5"/>
    <w:rsid w:val="00CD3CA8"/>
    <w:rsid w:val="00CD4F86"/>
    <w:rsid w:val="00CD5E25"/>
    <w:rsid w:val="00CF008C"/>
    <w:rsid w:val="00CF149B"/>
    <w:rsid w:val="00CF7A72"/>
    <w:rsid w:val="00D020A6"/>
    <w:rsid w:val="00D03A7E"/>
    <w:rsid w:val="00D04AB9"/>
    <w:rsid w:val="00D2622E"/>
    <w:rsid w:val="00D30522"/>
    <w:rsid w:val="00D324C3"/>
    <w:rsid w:val="00D329EE"/>
    <w:rsid w:val="00D33EAD"/>
    <w:rsid w:val="00D35232"/>
    <w:rsid w:val="00D41BAD"/>
    <w:rsid w:val="00D44FD2"/>
    <w:rsid w:val="00D517E3"/>
    <w:rsid w:val="00D52E83"/>
    <w:rsid w:val="00D56FB4"/>
    <w:rsid w:val="00D60328"/>
    <w:rsid w:val="00D60A2C"/>
    <w:rsid w:val="00D6440E"/>
    <w:rsid w:val="00D645C8"/>
    <w:rsid w:val="00D6561F"/>
    <w:rsid w:val="00D65C97"/>
    <w:rsid w:val="00D67AF3"/>
    <w:rsid w:val="00D7114F"/>
    <w:rsid w:val="00D71441"/>
    <w:rsid w:val="00D723A5"/>
    <w:rsid w:val="00D8243E"/>
    <w:rsid w:val="00D83640"/>
    <w:rsid w:val="00D87F88"/>
    <w:rsid w:val="00D94CFB"/>
    <w:rsid w:val="00DA06B6"/>
    <w:rsid w:val="00DA7F12"/>
    <w:rsid w:val="00DB1431"/>
    <w:rsid w:val="00DB633A"/>
    <w:rsid w:val="00DC142B"/>
    <w:rsid w:val="00DC5898"/>
    <w:rsid w:val="00DD1C0E"/>
    <w:rsid w:val="00DE3DF1"/>
    <w:rsid w:val="00DE3E5E"/>
    <w:rsid w:val="00DE4D3B"/>
    <w:rsid w:val="00DE6ABB"/>
    <w:rsid w:val="00DF167F"/>
    <w:rsid w:val="00DF210E"/>
    <w:rsid w:val="00E01074"/>
    <w:rsid w:val="00E01139"/>
    <w:rsid w:val="00E026C6"/>
    <w:rsid w:val="00E02DD1"/>
    <w:rsid w:val="00E03E6F"/>
    <w:rsid w:val="00E04436"/>
    <w:rsid w:val="00E104FF"/>
    <w:rsid w:val="00E11C74"/>
    <w:rsid w:val="00E25695"/>
    <w:rsid w:val="00E276A3"/>
    <w:rsid w:val="00E34E68"/>
    <w:rsid w:val="00E37901"/>
    <w:rsid w:val="00E3795F"/>
    <w:rsid w:val="00E407C9"/>
    <w:rsid w:val="00E43EE8"/>
    <w:rsid w:val="00E4468A"/>
    <w:rsid w:val="00E44FAC"/>
    <w:rsid w:val="00E54DEF"/>
    <w:rsid w:val="00E54FD9"/>
    <w:rsid w:val="00E64526"/>
    <w:rsid w:val="00E71945"/>
    <w:rsid w:val="00E72F3A"/>
    <w:rsid w:val="00E76A76"/>
    <w:rsid w:val="00E80CD8"/>
    <w:rsid w:val="00E80F57"/>
    <w:rsid w:val="00E84556"/>
    <w:rsid w:val="00E93076"/>
    <w:rsid w:val="00EA0A98"/>
    <w:rsid w:val="00EA510A"/>
    <w:rsid w:val="00EA51DA"/>
    <w:rsid w:val="00EA58CF"/>
    <w:rsid w:val="00EA7F0B"/>
    <w:rsid w:val="00EA7F25"/>
    <w:rsid w:val="00EB00D1"/>
    <w:rsid w:val="00EB0E57"/>
    <w:rsid w:val="00EC13F7"/>
    <w:rsid w:val="00EC260E"/>
    <w:rsid w:val="00EC373C"/>
    <w:rsid w:val="00EC4A08"/>
    <w:rsid w:val="00ED04CA"/>
    <w:rsid w:val="00ED4EF4"/>
    <w:rsid w:val="00EE1803"/>
    <w:rsid w:val="00EE4E12"/>
    <w:rsid w:val="00EE51AF"/>
    <w:rsid w:val="00EE5314"/>
    <w:rsid w:val="00EF1BBA"/>
    <w:rsid w:val="00EF395B"/>
    <w:rsid w:val="00EF3B68"/>
    <w:rsid w:val="00EF741D"/>
    <w:rsid w:val="00F01B68"/>
    <w:rsid w:val="00F02D80"/>
    <w:rsid w:val="00F057B7"/>
    <w:rsid w:val="00F063C9"/>
    <w:rsid w:val="00F10235"/>
    <w:rsid w:val="00F11324"/>
    <w:rsid w:val="00F13DD1"/>
    <w:rsid w:val="00F15621"/>
    <w:rsid w:val="00F15841"/>
    <w:rsid w:val="00F175DA"/>
    <w:rsid w:val="00F20E42"/>
    <w:rsid w:val="00F22F67"/>
    <w:rsid w:val="00F25649"/>
    <w:rsid w:val="00F26C1D"/>
    <w:rsid w:val="00F30512"/>
    <w:rsid w:val="00F37BCA"/>
    <w:rsid w:val="00F4143B"/>
    <w:rsid w:val="00F47477"/>
    <w:rsid w:val="00F5160A"/>
    <w:rsid w:val="00F520EB"/>
    <w:rsid w:val="00F539BD"/>
    <w:rsid w:val="00F53FD7"/>
    <w:rsid w:val="00F601AD"/>
    <w:rsid w:val="00F61CE6"/>
    <w:rsid w:val="00F6342C"/>
    <w:rsid w:val="00F646B8"/>
    <w:rsid w:val="00F64932"/>
    <w:rsid w:val="00F657C1"/>
    <w:rsid w:val="00F675BE"/>
    <w:rsid w:val="00F73739"/>
    <w:rsid w:val="00F74368"/>
    <w:rsid w:val="00F7561C"/>
    <w:rsid w:val="00F84728"/>
    <w:rsid w:val="00F87224"/>
    <w:rsid w:val="00F877E1"/>
    <w:rsid w:val="00F87CA6"/>
    <w:rsid w:val="00F90B0B"/>
    <w:rsid w:val="00F9194B"/>
    <w:rsid w:val="00F93C6A"/>
    <w:rsid w:val="00F946B4"/>
    <w:rsid w:val="00FA16F6"/>
    <w:rsid w:val="00FA4B3E"/>
    <w:rsid w:val="00FA736A"/>
    <w:rsid w:val="00FB3903"/>
    <w:rsid w:val="00FC18BE"/>
    <w:rsid w:val="00FC5E72"/>
    <w:rsid w:val="00FC7AEE"/>
    <w:rsid w:val="00FC7FFA"/>
    <w:rsid w:val="00FD1EEC"/>
    <w:rsid w:val="00FD29FC"/>
    <w:rsid w:val="00FD3108"/>
    <w:rsid w:val="00FD6E4A"/>
    <w:rsid w:val="00FD6EC4"/>
    <w:rsid w:val="00FE44AF"/>
    <w:rsid w:val="00FE6224"/>
    <w:rsid w:val="00FE7423"/>
    <w:rsid w:val="00FF199F"/>
    <w:rsid w:val="00FF3A1C"/>
    <w:rsid w:val="00FF4432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ACC967"/>
  <w15:docId w15:val="{C6C6FD0A-ABCA-4643-A262-A56AC16E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0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0597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9A2449"/>
    <w:rPr>
      <w:rFonts w:ascii="Arial" w:eastAsia="ＭＳ ゴシック" w:hAnsi="Arial"/>
      <w:kern w:val="0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9A2449"/>
    <w:rPr>
      <w:rFonts w:ascii="Arial" w:eastAsia="ＭＳ ゴシック" w:hAnsi="Arial"/>
      <w:sz w:val="18"/>
    </w:rPr>
  </w:style>
  <w:style w:type="paragraph" w:styleId="a6">
    <w:name w:val="header"/>
    <w:basedOn w:val="a"/>
    <w:link w:val="a7"/>
    <w:uiPriority w:val="99"/>
    <w:rsid w:val="00181E68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7">
    <w:name w:val="ヘッダー (文字)"/>
    <w:link w:val="a6"/>
    <w:uiPriority w:val="99"/>
    <w:locked/>
    <w:rsid w:val="00181E68"/>
    <w:rPr>
      <w:rFonts w:ascii="Century" w:eastAsia="ＭＳ 明朝" w:hAnsi="Century"/>
    </w:rPr>
  </w:style>
  <w:style w:type="paragraph" w:styleId="a8">
    <w:name w:val="footer"/>
    <w:basedOn w:val="a"/>
    <w:link w:val="a9"/>
    <w:uiPriority w:val="99"/>
    <w:rsid w:val="00181E68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9">
    <w:name w:val="フッター (文字)"/>
    <w:link w:val="a8"/>
    <w:uiPriority w:val="99"/>
    <w:locked/>
    <w:rsid w:val="00181E68"/>
    <w:rPr>
      <w:rFonts w:ascii="Century" w:eastAsia="ＭＳ 明朝" w:hAnsi="Century"/>
    </w:rPr>
  </w:style>
  <w:style w:type="character" w:styleId="aa">
    <w:name w:val="Unresolved Mention"/>
    <w:basedOn w:val="a0"/>
    <w:uiPriority w:val="99"/>
    <w:semiHidden/>
    <w:unhideWhenUsed/>
    <w:rsid w:val="006B2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430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ungakutoh-air/Library/Group%20Containers/UBF8T346G9.Office/User%20Content.localized/Templates.localized/69_chirash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69_chirashi.dotx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学 佐藤</cp:lastModifiedBy>
  <cp:revision>3</cp:revision>
  <cp:lastPrinted>2026-03-25T01:51:00Z</cp:lastPrinted>
  <dcterms:created xsi:type="dcterms:W3CDTF">2026-07-29T04:11:00Z</dcterms:created>
  <dcterms:modified xsi:type="dcterms:W3CDTF">2026-07-29T12:12:00Z</dcterms:modified>
</cp:coreProperties>
</file>